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923" w:rsidRPr="00F06340" w:rsidRDefault="00995923" w:rsidP="00F06340">
      <w:pPr>
        <w:pStyle w:val="Title"/>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6" type="#_x0000_t75" style="position:absolute;margin-left:-51pt;margin-top:-15.95pt;width:164.25pt;height:62.95pt;rotation:-1855158fd;z-index:-251679744;visibility:visible" wrapcoords="-99 0 -99 21343 21600 21343 21600 0 -99 0">
            <v:imagedata r:id="rId7" o:title=""/>
            <w10:wrap type="tight"/>
          </v:shape>
        </w:pict>
      </w:r>
      <w:r>
        <w:t xml:space="preserve">       </w:t>
      </w:r>
      <w:r w:rsidRPr="00F06340">
        <w:rPr>
          <w:b/>
        </w:rPr>
        <w:t>Oakman Elementary</w:t>
      </w:r>
    </w:p>
    <w:p w:rsidR="00995923" w:rsidRPr="00A32BDE" w:rsidRDefault="00995923" w:rsidP="00A32BDE">
      <w:pPr>
        <w:spacing w:after="0" w:line="240" w:lineRule="auto"/>
        <w:rPr>
          <w:b/>
        </w:rPr>
      </w:pPr>
      <w:r>
        <w:rPr>
          <w:b/>
          <w:sz w:val="36"/>
        </w:rPr>
        <w:t xml:space="preserve"> </w:t>
      </w:r>
    </w:p>
    <w:p w:rsidR="00995923" w:rsidRDefault="00995923" w:rsidP="00F06340">
      <w:pPr>
        <w:spacing w:after="0" w:line="240" w:lineRule="auto"/>
        <w:ind w:left="720" w:firstLine="720"/>
        <w:jc w:val="center"/>
        <w:rPr>
          <w:sz w:val="28"/>
          <w:szCs w:val="28"/>
        </w:rPr>
      </w:pPr>
      <w:hyperlink r:id="rId8" w:history="1">
        <w:r w:rsidRPr="003E251C">
          <w:rPr>
            <w:rStyle w:val="Hyperlink"/>
            <w:sz w:val="28"/>
            <w:szCs w:val="28"/>
          </w:rPr>
          <w:t>www.myon.com</w:t>
        </w:r>
      </w:hyperlink>
    </w:p>
    <w:p w:rsidR="00995923" w:rsidRPr="00F61A45" w:rsidRDefault="00995923" w:rsidP="00F06340">
      <w:pPr>
        <w:spacing w:after="0" w:line="240" w:lineRule="auto"/>
        <w:ind w:left="720" w:firstLine="720"/>
        <w:jc w:val="center"/>
        <w:rPr>
          <w:sz w:val="28"/>
          <w:szCs w:val="28"/>
        </w:rPr>
      </w:pPr>
      <w:bookmarkStart w:id="0" w:name="_GoBack"/>
      <w:bookmarkEnd w:id="0"/>
      <w:r w:rsidRPr="00F61A45">
        <w:rPr>
          <w:sz w:val="28"/>
          <w:szCs w:val="28"/>
        </w:rPr>
        <w:t xml:space="preserve">myON Reader: </w:t>
      </w:r>
      <w:r>
        <w:rPr>
          <w:sz w:val="28"/>
          <w:szCs w:val="28"/>
        </w:rPr>
        <w:t>Parent/Student Directions</w:t>
      </w:r>
    </w:p>
    <w:p w:rsidR="00995923" w:rsidRDefault="00995923" w:rsidP="00F06340">
      <w:pPr>
        <w:spacing w:after="0" w:line="240" w:lineRule="auto"/>
        <w:jc w:val="center"/>
      </w:pPr>
    </w:p>
    <w:p w:rsidR="00995923" w:rsidRDefault="00995923" w:rsidP="00F06340">
      <w:pPr>
        <w:spacing w:after="0" w:line="240" w:lineRule="auto"/>
        <w:ind w:left="720" w:firstLine="720"/>
        <w:jc w:val="center"/>
        <w:rPr>
          <w:sz w:val="28"/>
          <w:szCs w:val="28"/>
        </w:rPr>
      </w:pPr>
      <w:r>
        <w:rPr>
          <w:sz w:val="28"/>
          <w:szCs w:val="28"/>
        </w:rPr>
        <w:t>Students and parents</w:t>
      </w:r>
      <w:r w:rsidRPr="0047606A">
        <w:rPr>
          <w:sz w:val="28"/>
          <w:szCs w:val="28"/>
        </w:rPr>
        <w:t xml:space="preserve"> should use this packet to</w:t>
      </w:r>
    </w:p>
    <w:p w:rsidR="00995923" w:rsidRDefault="00995923" w:rsidP="00F06340">
      <w:pPr>
        <w:spacing w:after="0" w:line="240" w:lineRule="auto"/>
        <w:ind w:left="720" w:firstLine="720"/>
        <w:jc w:val="center"/>
        <w:rPr>
          <w:sz w:val="28"/>
          <w:szCs w:val="28"/>
        </w:rPr>
      </w:pPr>
      <w:r>
        <w:rPr>
          <w:sz w:val="28"/>
          <w:szCs w:val="28"/>
        </w:rPr>
        <w:t>view the books in the digital library.</w:t>
      </w:r>
    </w:p>
    <w:p w:rsidR="00995923" w:rsidRDefault="00995923" w:rsidP="0047606A">
      <w:pPr>
        <w:spacing w:after="0" w:line="240" w:lineRule="auto"/>
        <w:jc w:val="center"/>
        <w:rPr>
          <w:sz w:val="28"/>
          <w:szCs w:val="28"/>
        </w:rPr>
      </w:pPr>
    </w:p>
    <w:p w:rsidR="00995923" w:rsidRDefault="00995923" w:rsidP="00A32BDE">
      <w:pPr>
        <w:spacing w:after="0" w:line="240" w:lineRule="auto"/>
      </w:pPr>
    </w:p>
    <w:p w:rsidR="00995923" w:rsidRDefault="00995923" w:rsidP="00F61A45">
      <w:pPr>
        <w:spacing w:after="0" w:line="240" w:lineRule="auto"/>
        <w:jc w:val="center"/>
      </w:pPr>
    </w:p>
    <w:p w:rsidR="00995923" w:rsidRDefault="00995923" w:rsidP="0047606A">
      <w:pPr>
        <w:jc w:val="center"/>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7" type="#_x0000_t68" style="position:absolute;left:0;text-align:left;margin-left:210.75pt;margin-top:233.45pt;width:48.75pt;height:109.5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" adj="4808" fillcolor="#4f81bd" strokecolor="#243f60" strokeweight="2pt"/>
        </w:pict>
      </w:r>
      <w:r>
        <w:rPr>
          <w:noProof/>
        </w:rPr>
        <w:pict>
          <v:shapetype id="_x0000_t202" coordsize="21600,21600" o:spt="202" path="m,l,21600r21600,l21600,xe">
            <v:stroke joinstyle="miter"/>
            <v:path gradientshapeok="t" o:connecttype="rect"/>
          </v:shapetype>
          <v:shape id="Text Box 14" o:spid="_x0000_s1028" type="#_x0000_t202" style="position:absolute;left:0;text-align:left;margin-left:-36.75pt;margin-top:107.95pt;width:48.3pt;height:71.55pt;z-index:251644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" filled="f" stroked="f">
            <v:textbox style="mso-fit-shape-to-text:t">
              <w:txbxContent>
                <w:p w:rsidR="00995923" w:rsidRPr="0047606A" w:rsidRDefault="00995923" w:rsidP="0047606A">
                  <w:pPr>
                    <w:jc w:val="center"/>
                    <w:rPr>
                      <w:b/>
                      <w:spacing w:val="60"/>
                      <w:sz w:val="72"/>
                      <w:szCs w:val="72"/>
                    </w:rPr>
                  </w:pPr>
                  <w:r>
                    <w:rPr>
                      <w:b/>
                      <w:spacing w:val="60"/>
                      <w:sz w:val="72"/>
                      <w:szCs w:val="72"/>
                    </w:rPr>
                    <w:t>1.</w:t>
                  </w:r>
                </w:p>
              </w:txbxContent>
            </v:textbox>
          </v:shape>
        </w:pict>
      </w:r>
      <w:r>
        <w:rPr>
          <w:noProof/>
        </w:rPr>
        <w:pict>
          <v:shape id="Text Box 2" o:spid="_x0000_s1029" type="#_x0000_t202" style="position:absolute;left:0;text-align:left;margin-left:156pt;margin-top:311.8pt;width:174.9pt;height:36.7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">
            <v:textbox>
              <w:txbxContent>
                <w:p w:rsidR="00995923" w:rsidRPr="0047606A" w:rsidRDefault="00995923" w:rsidP="00F61A45">
                  <w:pPr>
                    <w:jc w:val="center"/>
                    <w:rPr>
                      <w:b/>
                    </w:rPr>
                  </w:pPr>
                  <w:r w:rsidRPr="0047606A">
                    <w:rPr>
                      <w:b/>
                    </w:rPr>
                    <w:t>Click on the red “Login now” button.</w:t>
                  </w:r>
                </w:p>
              </w:txbxContent>
            </v:textbox>
          </v:shape>
        </w:pict>
      </w:r>
      <w:r w:rsidRPr="00C64369">
        <w:rPr>
          <w:noProof/>
        </w:rPr>
        <w:pict>
          <v:shape id="Picture 2" o:spid="_x0000_i1025" type="#_x0000_t75" style="width:6in;height:345.75pt;visibility:visible" o:bordertopcolor="#4f81bd" o:borderleftcolor="#4f81bd" o:borderbottomcolor="#4f81bd" o:borderrightcolor="#4f81bd">
            <v:imagedata r:id="rId9" o:title=""/>
            <w10:bordertop type="single" width="10"/>
            <w10:borderleft type="single" width="10"/>
            <w10:borderbottom type="single" width="10"/>
            <w10:borderright type="single" width="10"/>
          </v:shape>
        </w:pict>
      </w:r>
    </w:p>
    <w:p w:rsidR="00995923" w:rsidRDefault="00995923"/>
    <w:p w:rsidR="00995923" w:rsidRDefault="00995923"/>
    <w:p w:rsidR="00995923" w:rsidRDefault="00995923"/>
    <w:p w:rsidR="00995923" w:rsidRDefault="00995923"/>
    <w:p w:rsidR="00995923" w:rsidRDefault="00995923" w:rsidP="00B77215">
      <w:r>
        <w:rPr>
          <w:noProof/>
        </w:rPr>
        <w:pict>
          <v:shape id="_x0000_s1030" type="#_x0000_t202" style="position:absolute;margin-left:-39.75pt;margin-top:160.7pt;width:174.75pt;height:108.8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">
            <v:textbox>
              <w:txbxContent>
                <w:p w:rsidR="00995923" w:rsidRDefault="00995923">
                  <w:pPr>
                    <w:rPr>
                      <w:b/>
                      <w:sz w:val="18"/>
                    </w:rPr>
                  </w:pPr>
                  <w:r w:rsidRPr="0047606A">
                    <w:rPr>
                      <w:b/>
                    </w:rPr>
                    <w:t xml:space="preserve">3.  Enter </w:t>
                  </w:r>
                  <w:r>
                    <w:rPr>
                      <w:b/>
                    </w:rPr>
                    <w:t xml:space="preserve">your </w:t>
                  </w:r>
                  <w:r w:rsidRPr="00F06340">
                    <w:rPr>
                      <w:b/>
                      <w:sz w:val="28"/>
                      <w:highlight w:val="yellow"/>
                    </w:rPr>
                    <w:t>date of birth</w:t>
                  </w:r>
                  <w:r w:rsidRPr="00A32BDE">
                    <w:rPr>
                      <w:b/>
                      <w:sz w:val="28"/>
                    </w:rPr>
                    <w:t xml:space="preserve"> </w:t>
                  </w:r>
                  <w:r>
                    <w:rPr>
                      <w:b/>
                    </w:rPr>
                    <w:t>“</w:t>
                  </w:r>
                  <w:r w:rsidRPr="00F06340">
                    <w:rPr>
                      <w:b/>
                    </w:rPr>
                    <w:t>mmddyyyy</w:t>
                  </w:r>
                  <w:r>
                    <w:rPr>
                      <w:b/>
                    </w:rPr>
                    <w:t>”</w:t>
                  </w:r>
                  <w:r w:rsidRPr="0047606A">
                    <w:rPr>
                      <w:b/>
                    </w:rPr>
                    <w:t xml:space="preserve"> as the password.</w:t>
                  </w:r>
                  <w:r>
                    <w:rPr>
                      <w:b/>
                    </w:rPr>
                    <w:t xml:space="preserve">  </w:t>
                  </w:r>
                  <w:r w:rsidRPr="00A32BDE">
                    <w:rPr>
                      <w:b/>
                      <w:sz w:val="18"/>
                    </w:rPr>
                    <w:t>Please note the password is case sensitive and should be entered with all lowercase letters.</w:t>
                  </w:r>
                </w:p>
                <w:p w:rsidR="00995923" w:rsidRPr="0047606A" w:rsidRDefault="00995923">
                  <w:pPr>
                    <w:rPr>
                      <w:b/>
                    </w:rPr>
                  </w:pPr>
                  <w:r>
                    <w:rPr>
                      <w:b/>
                    </w:rPr>
                    <w:t>Example: 12082006</w:t>
                  </w:r>
                </w:p>
              </w:txbxContent>
            </v:textbox>
          </v:shape>
        </w:pict>
      </w:r>
      <w:r>
        <w:rPr>
          <w:noProof/>
        </w:rPr>
        <w:pict>
          <v:shape id="_x0000_s1031" type="#_x0000_t202" style="position:absolute;margin-left:327.15pt;margin-top:105.4pt;width:176.25pt;height:55.3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b+JwIAAEs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">
            <v:textbox>
              <w:txbxContent>
                <w:p w:rsidR="00995923" w:rsidRDefault="00995923" w:rsidP="0047606A">
                  <w:pPr>
                    <w:spacing w:after="0" w:line="240" w:lineRule="auto"/>
                    <w:rPr>
                      <w:b/>
                    </w:rPr>
                  </w:pPr>
                  <w:r w:rsidRPr="0047606A">
                    <w:rPr>
                      <w:b/>
                    </w:rPr>
                    <w:t xml:space="preserve">2.  Username is your </w:t>
                  </w:r>
                  <w:r w:rsidRPr="00F06340">
                    <w:rPr>
                      <w:b/>
                      <w:sz w:val="28"/>
                      <w:highlight w:val="yellow"/>
                    </w:rPr>
                    <w:t>student ID</w:t>
                  </w:r>
                </w:p>
                <w:p w:rsidR="00995923" w:rsidRDefault="00995923" w:rsidP="0047606A">
                  <w:pPr>
                    <w:spacing w:after="0" w:line="240" w:lineRule="auto"/>
                    <w:rPr>
                      <w:b/>
                    </w:rPr>
                  </w:pPr>
                </w:p>
                <w:p w:rsidR="00995923" w:rsidRPr="0047606A" w:rsidRDefault="00995923" w:rsidP="00773C20">
                  <w:pPr>
                    <w:jc w:val="center"/>
                    <w:rPr>
                      <w:b/>
                    </w:rPr>
                  </w:pPr>
                  <w:r w:rsidRPr="0047606A">
                    <w:rPr>
                      <w:b/>
                    </w:rPr>
                    <w:t xml:space="preserve">Example: </w:t>
                  </w:r>
                  <w:r>
                    <w:rPr>
                      <w:b/>
                    </w:rPr>
                    <w:t xml:space="preserve"> 20040577</w:t>
                  </w:r>
                </w:p>
              </w:txbxContent>
            </v:textbox>
          </v:shape>
        </w:pict>
      </w:r>
      <w:r>
        <w:rPr>
          <w:noProof/>
        </w:rPr>
        <w:pict>
          <v:shape id="Text Box 15" o:spid="_x0000_s1032" type="#_x0000_t202" style="position:absolute;margin-left:-47.1pt;margin-top:-13.55pt;width:48.3pt;height:71.55pt;z-index:251645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" filled="f" stroked="f">
            <v:textbox style="mso-fit-shape-to-text:t">
              <w:txbxContent>
                <w:p w:rsidR="00995923" w:rsidRPr="0047606A" w:rsidRDefault="00995923" w:rsidP="0047606A">
                  <w:pPr>
                    <w:jc w:val="center"/>
                    <w:rPr>
                      <w:b/>
                      <w:spacing w:val="60"/>
                      <w:sz w:val="72"/>
                      <w:szCs w:val="72"/>
                    </w:rPr>
                  </w:pPr>
                  <w:r>
                    <w:rPr>
                      <w:b/>
                      <w:spacing w:val="60"/>
                      <w:sz w:val="72"/>
                      <w:szCs w:val="72"/>
                    </w:rPr>
                    <w:t>2.</w:t>
                  </w:r>
                </w:p>
              </w:txbxContent>
            </v:textbox>
          </v:shape>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1" o:spid="_x0000_s1033" type="#_x0000_t66" style="position:absolute;margin-left:124.5pt;margin-top:165pt;width:42pt;height:9.75pt;rotation:180;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" adj="2507" fillcolor="#4f81bd" strokecolor="#385d8a" strokeweight="2p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34" type="#_x0000_t13" style="position:absolute;margin-left:294.75pt;margin-top:131.95pt;width:36pt;height:6.75pt;rotation:180;z-index:251639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" adj="19575" fillcolor="#4f81bd" strokecolor="#243f60" strokeweight="2pt"/>
        </w:pict>
      </w:r>
      <w:r>
        <w:rPr>
          <w:noProof/>
        </w:rPr>
        <w:pict>
          <v:shape id="Left Arrow 8" o:spid="_x0000_s1035" type="#_x0000_t66" style="position:absolute;margin-left:128.25pt;margin-top:95.2pt;width:42pt;height:9.75pt;rotation:180;z-index:251640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" adj="2507" fillcolor="#4f81bd" strokecolor="#243f60" strokeweight="2pt"/>
        </w:pict>
      </w:r>
      <w:r>
        <w:rPr>
          <w:noProof/>
        </w:rPr>
        <w:pict>
          <v:shape id="_x0000_s1036" type="#_x0000_t202" style="position:absolute;margin-left:-39.75pt;margin-top:71.2pt;width:177pt;height:57.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">
            <v:textbox>
              <w:txbxContent>
                <w:p w:rsidR="00995923" w:rsidRPr="0047606A" w:rsidRDefault="00995923" w:rsidP="00FE1CDE">
                  <w:pPr>
                    <w:rPr>
                      <w:b/>
                    </w:rPr>
                  </w:pPr>
                  <w:r w:rsidRPr="0047606A">
                    <w:rPr>
                      <w:b/>
                    </w:rPr>
                    <w:t xml:space="preserve">1.  Type </w:t>
                  </w:r>
                  <w:r w:rsidRPr="00F06340">
                    <w:rPr>
                      <w:b/>
                      <w:sz w:val="28"/>
                      <w:highlight w:val="yellow"/>
                    </w:rPr>
                    <w:t>Oakman Elementary</w:t>
                  </w:r>
                  <w:r w:rsidRPr="009456E7">
                    <w:rPr>
                      <w:b/>
                      <w:sz w:val="28"/>
                    </w:rPr>
                    <w:t xml:space="preserve"> </w:t>
                  </w:r>
                  <w:r w:rsidRPr="00A32BDE">
                    <w:rPr>
                      <w:b/>
                    </w:rPr>
                    <w:t>in</w:t>
                  </w:r>
                  <w:r w:rsidRPr="00A32BDE">
                    <w:rPr>
                      <w:b/>
                      <w:sz w:val="20"/>
                    </w:rPr>
                    <w:t xml:space="preserve"> </w:t>
                  </w:r>
                  <w:r>
                    <w:rPr>
                      <w:b/>
                    </w:rPr>
                    <w:t>the School name box.</w:t>
                  </w:r>
                </w:p>
              </w:txbxContent>
            </v:textbox>
          </v:shape>
        </w:pict>
      </w:r>
      <w:r>
        <w:rPr>
          <w:noProof/>
        </w:rPr>
        <w:pict>
          <v:shape id="_x0000_s1037" type="#_x0000_t202" style="position:absolute;margin-left:191.25pt;margin-top:302.25pt;width:85.5pt;height:21.7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">
            <v:textbox>
              <w:txbxContent>
                <w:p w:rsidR="00995923" w:rsidRPr="0047606A" w:rsidRDefault="00995923" w:rsidP="0047606A">
                  <w:pPr>
                    <w:jc w:val="center"/>
                    <w:rPr>
                      <w:b/>
                    </w:rPr>
                  </w:pPr>
                  <w:r w:rsidRPr="0047606A">
                    <w:rPr>
                      <w:b/>
                    </w:rPr>
                    <w:t>4.  Click sign in.</w:t>
                  </w:r>
                </w:p>
              </w:txbxContent>
            </v:textbox>
          </v:shape>
        </w:pict>
      </w:r>
      <w:r>
        <w:rPr>
          <w:noProof/>
        </w:rPr>
        <w:pict>
          <v:shape id="Up Arrow 12" o:spid="_x0000_s1038" type="#_x0000_t68" style="position:absolute;margin-left:229.5pt;margin-top:273.75pt;width:9pt;height:27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" adj="3600" fillcolor="#4f81bd" strokecolor="#243f60" strokeweight="2pt"/>
        </w:pict>
      </w:r>
      <w:r w:rsidRPr="00C64369">
        <w:rPr>
          <w:noProof/>
        </w:rPr>
        <w:pict>
          <v:shape id="Picture 4" o:spid="_x0000_i1026" type="#_x0000_t75" style="width:470.25pt;height:329.25pt;visibility:visible" o:bordertopcolor="#4f81bd" o:borderleftcolor="#4f81bd" o:borderbottomcolor="#4f81bd" o:borderrightcolor="#4f81bd">
            <v:imagedata r:id="rId10" o:title="" croptop="4365f" cropbottom="2620f"/>
            <w10:bordertop type="single" width="10"/>
            <w10:borderleft type="single" width="10"/>
            <w10:borderbottom type="single" width="10"/>
            <w10:borderright type="single" width="10"/>
          </v:shape>
        </w:pict>
      </w:r>
    </w:p>
    <w:p w:rsidR="00995923" w:rsidRDefault="00995923"/>
    <w:p w:rsidR="00995923" w:rsidRDefault="00995923"/>
    <w:p w:rsidR="00995923" w:rsidRDefault="00995923"/>
    <w:p w:rsidR="00995923" w:rsidRDefault="00995923"/>
    <w:p w:rsidR="00995923" w:rsidRDefault="00995923"/>
    <w:p w:rsidR="00995923" w:rsidRDefault="00995923"/>
    <w:p w:rsidR="00995923" w:rsidRDefault="00995923"/>
    <w:p w:rsidR="00995923" w:rsidRDefault="00995923">
      <w:r>
        <w:rPr>
          <w:noProof/>
        </w:rPr>
        <w:pict>
          <v:shape id="_x0000_s1039" type="#_x0000_t202" style="position:absolute;margin-left:9.75pt;margin-top:24pt;width:466.5pt;height:129.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" stroked="f">
            <v:textbox style="mso-fit-shape-to-text:t">
              <w:txbxContent>
                <w:p w:rsidR="00995923" w:rsidRPr="00910233" w:rsidRDefault="00995923">
                  <w:pPr>
                    <w:rPr>
                      <w:b/>
                      <w:sz w:val="28"/>
                      <w:szCs w:val="28"/>
                    </w:rPr>
                  </w:pPr>
                  <w:r w:rsidRPr="00910233">
                    <w:rPr>
                      <w:b/>
                      <w:sz w:val="28"/>
                      <w:szCs w:val="28"/>
                    </w:rPr>
                    <w:t>This is the startup screen.  From this screen, students are able to choose books to read based on genre, subject area, or interest.</w:t>
                  </w:r>
                </w:p>
              </w:txbxContent>
            </v:textbox>
          </v:shape>
        </w:pict>
      </w:r>
      <w:r>
        <w:rPr>
          <w:noProof/>
        </w:rPr>
        <w:pict>
          <v:shape id="Picture 22" o:spid="_x0000_s1040" type="#_x0000_t75" style="position:absolute;margin-left:9.7pt;margin-top:121.8pt;width:481.4pt;height:346.5pt;z-index:-251663360;visibility:visible" wrapcoords="-67 -94 -67 21647 21667 21647 21667 -94 -67 -94" stroked="t" strokecolor="#4f81bd" strokeweight="1.5pt">
            <v:imagedata r:id="rId11" o:title="" croptop="1445f" cropbottom="5122f"/>
            <w10:wrap type="tight"/>
          </v:shape>
        </w:pict>
      </w:r>
    </w:p>
    <w:p w:rsidR="00995923" w:rsidRDefault="00995923"/>
    <w:p w:rsidR="00995923" w:rsidRDefault="00995923"/>
    <w:p w:rsidR="00995923" w:rsidRDefault="00995923" w:rsidP="00EF3494">
      <w:pPr>
        <w:jc w:val="center"/>
      </w:pPr>
    </w:p>
    <w:p w:rsidR="00995923" w:rsidRDefault="00995923" w:rsidP="000457B4">
      <w:pPr>
        <w:spacing w:after="0" w:line="240" w:lineRule="auto"/>
        <w:rPr>
          <w:sz w:val="24"/>
          <w:szCs w:val="24"/>
        </w:rPr>
      </w:pPr>
      <w:r>
        <w:rPr>
          <w:noProof/>
        </w:rPr>
        <w:pict>
          <v:shape id="Up Arrow 20" o:spid="_x0000_s1041" type="#_x0000_t68" style="position:absolute;margin-left:29.7pt;margin-top:149.8pt;width:26.25pt;height:90.75pt;rotation:90;z-index:251648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" adj="3124" fillcolor="#4f81bd" strokecolor="#243f60" strokeweight="2pt"/>
        </w:pict>
      </w:r>
      <w:r>
        <w:rPr>
          <w:noProof/>
        </w:rPr>
        <w:pict>
          <v:shape id="_x0000_s1042" type="#_x0000_t202" style="position:absolute;margin-left:-41pt;margin-top:161.4pt;width:92.25pt;height:52.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">
            <v:textbox>
              <w:txbxContent>
                <w:p w:rsidR="00995923" w:rsidRPr="00566BF8" w:rsidRDefault="00995923" w:rsidP="00566BF8">
                  <w:pPr>
                    <w:jc w:val="center"/>
                    <w:rPr>
                      <w:b/>
                    </w:rPr>
                  </w:pPr>
                  <w:r w:rsidRPr="00566BF8">
                    <w:rPr>
                      <w:b/>
                    </w:rPr>
                    <w:t>Click on a category to view available books.</w:t>
                  </w:r>
                </w:p>
              </w:txbxContent>
            </v:textbox>
          </v:shape>
        </w:pict>
      </w:r>
      <w:r>
        <w:rPr>
          <w:noProof/>
        </w:rPr>
        <w:pict>
          <v:shape id="Text Box 16" o:spid="_x0000_s1043" type="#_x0000_t202" style="position:absolute;margin-left:-42.75pt;margin-top:19.75pt;width:48.3pt;height:71.55pt;z-index:2516469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" filled="f" stroked="f">
            <v:textbox style="mso-fit-shape-to-text:t">
              <w:txbxContent>
                <w:p w:rsidR="00995923" w:rsidRPr="0047606A" w:rsidRDefault="00995923" w:rsidP="0047606A">
                  <w:pPr>
                    <w:jc w:val="center"/>
                    <w:rPr>
                      <w:b/>
                      <w:spacing w:val="60"/>
                      <w:sz w:val="72"/>
                      <w:szCs w:val="72"/>
                    </w:rPr>
                  </w:pPr>
                  <w:r>
                    <w:rPr>
                      <w:b/>
                      <w:spacing w:val="60"/>
                      <w:sz w:val="72"/>
                      <w:szCs w:val="72"/>
                    </w:rPr>
                    <w:t>3.</w:t>
                  </w:r>
                </w:p>
              </w:txbxContent>
            </v:textbox>
          </v:shape>
        </w:pict>
      </w: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r>
        <w:rPr>
          <w:noProof/>
        </w:rPr>
        <w:pict>
          <v:shape id="Text Box 301" o:spid="_x0000_s1044" type="#_x0000_t202" style="position:absolute;margin-left:-30.75pt;margin-top:104.2pt;width:48.3pt;height:71.55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" filled="f" stroked="f">
            <v:textbox style="mso-fit-shape-to-text:t">
              <w:txbxContent>
                <w:p w:rsidR="00995923" w:rsidRPr="0047606A" w:rsidRDefault="00995923" w:rsidP="00910233">
                  <w:pPr>
                    <w:jc w:val="center"/>
                    <w:rPr>
                      <w:b/>
                      <w:spacing w:val="60"/>
                      <w:sz w:val="72"/>
                      <w:szCs w:val="72"/>
                    </w:rPr>
                  </w:pPr>
                  <w:r>
                    <w:rPr>
                      <w:b/>
                      <w:spacing w:val="60"/>
                      <w:sz w:val="72"/>
                      <w:szCs w:val="72"/>
                    </w:rPr>
                    <w:t>4.</w:t>
                  </w:r>
                </w:p>
              </w:txbxContent>
            </v:textbox>
          </v:shape>
        </w:pict>
      </w:r>
    </w:p>
    <w:p w:rsidR="00995923" w:rsidRDefault="00995923" w:rsidP="000457B4">
      <w:pPr>
        <w:spacing w:after="0" w:line="240" w:lineRule="auto"/>
        <w:rPr>
          <w:sz w:val="24"/>
          <w:szCs w:val="24"/>
        </w:rPr>
      </w:pPr>
      <w:r>
        <w:rPr>
          <w:noProof/>
        </w:rPr>
        <w:pict>
          <v:shape id="_x0000_s1045" type="#_x0000_t202" style="position:absolute;margin-left:21.75pt;margin-top:-7.95pt;width:466.5pt;height:129.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" stroked="f">
            <v:textbox style="mso-fit-shape-to-text:t">
              <w:txbxContent>
                <w:p w:rsidR="00995923" w:rsidRPr="00910233" w:rsidRDefault="00995923" w:rsidP="00910233">
                  <w:pPr>
                    <w:rPr>
                      <w:b/>
                      <w:sz w:val="28"/>
                      <w:szCs w:val="28"/>
                    </w:rPr>
                  </w:pPr>
                  <w:r>
                    <w:rPr>
                      <w:b/>
                      <w:sz w:val="28"/>
                      <w:szCs w:val="28"/>
                    </w:rPr>
                    <w:t>Students may also search for books on a particular topic they are interested in.</w:t>
                  </w:r>
                </w:p>
              </w:txbxContent>
            </v:textbox>
          </v:shape>
        </w:pict>
      </w: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r>
        <w:rPr>
          <w:noProof/>
        </w:rPr>
        <w:pict>
          <v:shape id="_x0000_s1046" type="#_x0000_t202" style="position:absolute;margin-left:70.1pt;margin-top:11.95pt;width:131.25pt;height:5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">
            <v:textbox>
              <w:txbxContent>
                <w:p w:rsidR="00995923" w:rsidRPr="00566BF8" w:rsidRDefault="00995923" w:rsidP="00910233">
                  <w:pPr>
                    <w:jc w:val="center"/>
                    <w:rPr>
                      <w:b/>
                    </w:rPr>
                  </w:pPr>
                  <w:r w:rsidRPr="00566BF8">
                    <w:rPr>
                      <w:b/>
                    </w:rPr>
                    <w:t xml:space="preserve">Click on a </w:t>
                  </w:r>
                  <w:r>
                    <w:rPr>
                      <w:b/>
                    </w:rPr>
                    <w:t>“Text Search” in order to activate the search bar</w:t>
                  </w:r>
                  <w:r w:rsidRPr="00566BF8">
                    <w:rPr>
                      <w:b/>
                    </w:rPr>
                    <w:t>.</w:t>
                  </w:r>
                </w:p>
              </w:txbxContent>
            </v:textbox>
          </v:shape>
        </w:pict>
      </w:r>
    </w:p>
    <w:p w:rsidR="00995923" w:rsidRDefault="00995923" w:rsidP="000457B4">
      <w:pPr>
        <w:spacing w:after="0" w:line="240" w:lineRule="auto"/>
        <w:rPr>
          <w:sz w:val="24"/>
          <w:szCs w:val="24"/>
        </w:rPr>
      </w:pPr>
      <w:r>
        <w:rPr>
          <w:noProof/>
        </w:rPr>
        <w:pict>
          <v:shape id="Up Arrow 304" o:spid="_x0000_s1047" type="#_x0000_t68" style="position:absolute;margin-left:122.8pt;margin-top:3.3pt;width:29.6pt;height:98.9pt;rotation:180;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" adj="3232" fillcolor="#4f81bd" strokecolor="#385d8a" strokeweight="2pt"/>
        </w:pict>
      </w: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r>
        <w:rPr>
          <w:noProof/>
        </w:rPr>
        <w:pict>
          <v:shape id="Picture 300" o:spid="_x0000_s1048" type="#_x0000_t75" style="position:absolute;margin-left:22.2pt;margin-top:8.9pt;width:469.05pt;height:335.6pt;z-index:-251661312;visibility:visible" wrapcoords="-69 -97 -69 21648 21669 21648 21669 -97 -69 -97" stroked="t" strokecolor="#4f81bd" strokeweight="1.5pt">
            <v:stroke joinstyle="round"/>
            <v:imagedata r:id="rId12" o:title="" croptop="1480f" cropbottom="5438f"/>
            <w10:wrap type="tight"/>
          </v:shape>
        </w:pict>
      </w: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r>
        <w:rPr>
          <w:noProof/>
        </w:rPr>
        <w:pict>
          <v:shape id="Up Arrow 306" o:spid="_x0000_s1049" type="#_x0000_t68" style="position:absolute;margin-left:113.65pt;margin-top:8.3pt;width:26.25pt;height:90.75pt;rotation:90;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" adj="3124" fillcolor="#4f81bd" strokecolor="#385d8a" strokeweight="2pt"/>
        </w:pict>
      </w: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r>
        <w:rPr>
          <w:noProof/>
        </w:rPr>
        <w:pict>
          <v:shape id="_x0000_s1050" type="#_x0000_t202" style="position:absolute;margin-left:-19.5pt;margin-top:11.95pt;width:131.25pt;height:43.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">
            <v:textbox>
              <w:txbxContent>
                <w:p w:rsidR="00995923" w:rsidRPr="00566BF8" w:rsidRDefault="00995923" w:rsidP="00910233">
                  <w:pPr>
                    <w:jc w:val="center"/>
                    <w:rPr>
                      <w:b/>
                    </w:rPr>
                  </w:pPr>
                  <w:r>
                    <w:rPr>
                      <w:b/>
                    </w:rPr>
                    <w:t>Type a subject in the search bar and click “ok”.</w:t>
                  </w:r>
                </w:p>
              </w:txbxContent>
            </v:textbox>
          </v:shape>
        </w:pict>
      </w: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r>
        <w:rPr>
          <w:noProof/>
        </w:rPr>
        <w:pict>
          <v:shape id="_x0000_s1051" type="#_x0000_t202" style="position:absolute;margin-left:16.15pt;margin-top:11.05pt;width:466.5pt;height:129.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" stroked="f">
            <v:textbox style="mso-fit-shape-to-text:t">
              <w:txbxContent>
                <w:p w:rsidR="00995923" w:rsidRPr="00910233" w:rsidRDefault="00995923" w:rsidP="006C1311">
                  <w:pPr>
                    <w:rPr>
                      <w:b/>
                      <w:sz w:val="28"/>
                      <w:szCs w:val="28"/>
                    </w:rPr>
                  </w:pPr>
                  <w:r>
                    <w:rPr>
                      <w:b/>
                      <w:sz w:val="28"/>
                      <w:szCs w:val="28"/>
                    </w:rPr>
                    <w:t xml:space="preserve">A search for “dogs” brings up several books.  Students are able to click on a book that they are interested in reading or peruse through the available titles until they find a book they like.  </w:t>
                  </w:r>
                </w:p>
              </w:txbxContent>
            </v:textbox>
          </v:shape>
        </w:pict>
      </w: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r>
        <w:rPr>
          <w:noProof/>
        </w:rPr>
        <w:pict>
          <v:shape id="_x0000_s1052" type="#_x0000_t202" style="position:absolute;margin-left:-30.35pt;margin-top:189.45pt;width:84.7pt;height:43.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">
            <v:textbox>
              <w:txbxContent>
                <w:p w:rsidR="00995923" w:rsidRPr="00566BF8" w:rsidRDefault="00995923" w:rsidP="006C1311">
                  <w:pPr>
                    <w:jc w:val="center"/>
                    <w:rPr>
                      <w:b/>
                    </w:rPr>
                  </w:pPr>
                  <w:r>
                    <w:rPr>
                      <w:b/>
                    </w:rPr>
                    <w:t>Click on one book to read.</w:t>
                  </w:r>
                </w:p>
              </w:txbxContent>
            </v:textbox>
          </v:shape>
        </w:pict>
      </w:r>
      <w:r>
        <w:rPr>
          <w:noProof/>
        </w:rPr>
        <w:pict>
          <v:shape id="Up Arrow 313" o:spid="_x0000_s1053" type="#_x0000_t68" style="position:absolute;margin-left:31.3pt;margin-top:163.05pt;width:29.6pt;height:98.9pt;rotation:90;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" adj="3232" fillcolor="#4f81bd" strokecolor="#385d8a" strokeweight="2pt"/>
        </w:pict>
      </w:r>
      <w:r>
        <w:rPr>
          <w:noProof/>
        </w:rPr>
        <w:pict>
          <v:shape id="Text Box 308" o:spid="_x0000_s1054" type="#_x0000_t202" style="position:absolute;margin-left:-41.05pt;margin-top:21.1pt;width:48.3pt;height:71.55pt;z-index:251662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" filled="f" stroked="f">
            <v:textbox style="mso-fit-shape-to-text:t">
              <w:txbxContent>
                <w:p w:rsidR="00995923" w:rsidRPr="0047606A" w:rsidRDefault="00995923" w:rsidP="006C1311">
                  <w:pPr>
                    <w:jc w:val="center"/>
                    <w:rPr>
                      <w:b/>
                      <w:spacing w:val="60"/>
                      <w:sz w:val="72"/>
                      <w:szCs w:val="72"/>
                    </w:rPr>
                  </w:pPr>
                  <w:r>
                    <w:rPr>
                      <w:b/>
                      <w:spacing w:val="60"/>
                      <w:sz w:val="72"/>
                      <w:szCs w:val="72"/>
                    </w:rPr>
                    <w:t>5.</w:t>
                  </w:r>
                </w:p>
              </w:txbxContent>
            </v:textbox>
          </v:shape>
        </w:pict>
      </w:r>
    </w:p>
    <w:p w:rsidR="00995923" w:rsidRDefault="00995923" w:rsidP="000457B4">
      <w:pPr>
        <w:spacing w:after="0" w:line="240" w:lineRule="auto"/>
        <w:rPr>
          <w:sz w:val="24"/>
          <w:szCs w:val="24"/>
        </w:rPr>
      </w:pPr>
      <w:r>
        <w:rPr>
          <w:noProof/>
        </w:rPr>
        <w:pict>
          <v:shape id="Picture 1" o:spid="_x0000_s1055" type="#_x0000_t75" style="position:absolute;margin-left:14.8pt;margin-top:24.85pt;width:468.5pt;height:336.7pt;z-index:-251653120;visibility:visible" wrapcoords="-69 -96 -69 21648 21669 21648 21669 -96 -69 -96" stroked="t" strokecolor="#4f81bd" strokeweight="1.5pt">
            <v:stroke joinstyle="round"/>
            <v:imagedata r:id="rId13" o:title="" croptop="1852f" cropbottom="4813f"/>
            <w10:wrap type="tight"/>
          </v:shape>
        </w:pict>
      </w:r>
    </w:p>
    <w:p w:rsidR="00995923" w:rsidRDefault="00995923" w:rsidP="000457B4">
      <w:pPr>
        <w:spacing w:after="0" w:line="240" w:lineRule="auto"/>
        <w:rPr>
          <w:sz w:val="24"/>
          <w:szCs w:val="24"/>
        </w:rPr>
      </w:pPr>
      <w:r>
        <w:rPr>
          <w:noProof/>
        </w:rPr>
        <w:pict>
          <v:shape id="_x0000_s1056" type="#_x0000_t202" style="position:absolute;margin-left:273.15pt;margin-top:-26.9pt;width:151.4pt;height:1in;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">
            <v:textbox>
              <w:txbxContent>
                <w:p w:rsidR="00995923" w:rsidRPr="00566BF8" w:rsidRDefault="00995923" w:rsidP="006C1311">
                  <w:pPr>
                    <w:jc w:val="center"/>
                    <w:rPr>
                      <w:b/>
                    </w:rPr>
                  </w:pPr>
                  <w:r>
                    <w:rPr>
                      <w:b/>
                    </w:rPr>
                    <w:t>Peruse through the selection of books by navigating through the pages of available titles.</w:t>
                  </w:r>
                </w:p>
              </w:txbxContent>
            </v:textbox>
          </v:shape>
        </w:pict>
      </w:r>
      <w:r>
        <w:rPr>
          <w:noProof/>
        </w:rPr>
        <w:pict>
          <v:shape id="Up Arrow 312" o:spid="_x0000_s1057" type="#_x0000_t68" style="position:absolute;margin-left:325.35pt;margin-top:-73.45pt;width:29.6pt;height:98.9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" adj="3232" fillcolor="#4f81bd" strokecolor="#385d8a" strokeweight="2pt"/>
        </w:pict>
      </w: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r>
        <w:rPr>
          <w:noProof/>
        </w:rPr>
        <w:pict>
          <v:shape id="_x0000_s1058" type="#_x0000_t202" style="position:absolute;margin-left:28.15pt;margin-top:-6.3pt;width:466.5pt;height:129.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" stroked="f">
            <v:textbox style="mso-fit-shape-to-text:t">
              <w:txbxContent>
                <w:p w:rsidR="00995923" w:rsidRPr="00910233" w:rsidRDefault="00995923" w:rsidP="006C1311">
                  <w:pPr>
                    <w:rPr>
                      <w:b/>
                      <w:sz w:val="28"/>
                      <w:szCs w:val="28"/>
                    </w:rPr>
                  </w:pPr>
                  <w:r>
                    <w:rPr>
                      <w:b/>
                      <w:sz w:val="28"/>
                      <w:szCs w:val="28"/>
                    </w:rPr>
                    <w:t>Once students select a book, the book summary will appear.  From this screen, students are also able to choose to read the book, search for more books like the one they chose or view information about the book.</w:t>
                  </w:r>
                </w:p>
              </w:txbxContent>
            </v:textbox>
          </v:shape>
        </w:pict>
      </w: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r>
        <w:rPr>
          <w:noProof/>
        </w:rPr>
        <w:pict>
          <v:shape id="Up Arrow 323" o:spid="_x0000_s1059" type="#_x0000_t68" style="position:absolute;margin-left:63.35pt;margin-top:164.95pt;width:29.6pt;height:98.9pt;rotation:90;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" adj="3232" fillcolor="#4f81bd" strokecolor="#385d8a" strokeweight="2pt"/>
        </w:pict>
      </w:r>
      <w:r>
        <w:rPr>
          <w:noProof/>
        </w:rPr>
        <w:pict>
          <v:shape id="_x0000_s1060" type="#_x0000_t202" style="position:absolute;margin-left:-18pt;margin-top:186.85pt;width:108pt;height:59.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">
            <v:textbox>
              <w:txbxContent>
                <w:p w:rsidR="00995923" w:rsidRPr="00566BF8" w:rsidRDefault="00995923" w:rsidP="00230C50">
                  <w:pPr>
                    <w:jc w:val="center"/>
                    <w:rPr>
                      <w:b/>
                    </w:rPr>
                  </w:pPr>
                  <w:r>
                    <w:rPr>
                      <w:b/>
                    </w:rPr>
                    <w:t>Click here to search on more books on the same topic.</w:t>
                  </w:r>
                </w:p>
              </w:txbxContent>
            </v:textbox>
          </v:shape>
        </w:pict>
      </w:r>
      <w:r>
        <w:rPr>
          <w:noProof/>
        </w:rPr>
        <w:pict>
          <v:shape id="Text Box 316" o:spid="_x0000_s1061" type="#_x0000_t202" style="position:absolute;margin-left:-43.5pt;margin-top:19.15pt;width:48.3pt;height:71.55pt;z-index:251670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" filled="f" stroked="f">
            <v:textbox style="mso-fit-shape-to-text:t">
              <w:txbxContent>
                <w:p w:rsidR="00995923" w:rsidRPr="0047606A" w:rsidRDefault="00995923" w:rsidP="006C1311">
                  <w:pPr>
                    <w:jc w:val="center"/>
                    <w:rPr>
                      <w:b/>
                      <w:spacing w:val="60"/>
                      <w:sz w:val="72"/>
                      <w:szCs w:val="72"/>
                    </w:rPr>
                  </w:pPr>
                  <w:r>
                    <w:rPr>
                      <w:b/>
                      <w:spacing w:val="60"/>
                      <w:sz w:val="72"/>
                      <w:szCs w:val="72"/>
                    </w:rPr>
                    <w:t>6.</w:t>
                  </w:r>
                </w:p>
              </w:txbxContent>
            </v:textbox>
          </v:shape>
        </w:pict>
      </w:r>
      <w:r>
        <w:rPr>
          <w:noProof/>
        </w:rPr>
        <w:pict>
          <v:shape id="_x0000_s1062" type="#_x0000_t202" style="position:absolute;margin-left:366.35pt;margin-top:72.9pt;width:142.9pt;height:173.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">
            <v:textbox>
              <w:txbxContent>
                <w:p w:rsidR="00995923" w:rsidRDefault="00995923" w:rsidP="00230C50">
                  <w:pPr>
                    <w:spacing w:after="0"/>
                    <w:jc w:val="center"/>
                    <w:rPr>
                      <w:b/>
                    </w:rPr>
                  </w:pPr>
                  <w:r>
                    <w:rPr>
                      <w:b/>
                    </w:rPr>
                    <w:t>Click here to learn more about the book.  Information available include:</w:t>
                  </w:r>
                </w:p>
                <w:p w:rsidR="00995923" w:rsidRDefault="00995923" w:rsidP="00230C50">
                  <w:pPr>
                    <w:pStyle w:val="ListParagraph"/>
                    <w:numPr>
                      <w:ilvl w:val="0"/>
                      <w:numId w:val="7"/>
                    </w:numPr>
                    <w:spacing w:after="0"/>
                    <w:rPr>
                      <w:b/>
                    </w:rPr>
                  </w:pPr>
                  <w:r>
                    <w:rPr>
                      <w:b/>
                    </w:rPr>
                    <w:t>Publisher</w:t>
                  </w:r>
                </w:p>
                <w:p w:rsidR="00995923" w:rsidRDefault="00995923" w:rsidP="00230C50">
                  <w:pPr>
                    <w:pStyle w:val="ListParagraph"/>
                    <w:numPr>
                      <w:ilvl w:val="0"/>
                      <w:numId w:val="7"/>
                    </w:numPr>
                    <w:spacing w:after="0"/>
                    <w:rPr>
                      <w:b/>
                    </w:rPr>
                  </w:pPr>
                  <w:r>
                    <w:rPr>
                      <w:b/>
                    </w:rPr>
                    <w:t>Number of pages</w:t>
                  </w:r>
                </w:p>
                <w:p w:rsidR="00995923" w:rsidRDefault="00995923" w:rsidP="00230C50">
                  <w:pPr>
                    <w:pStyle w:val="ListParagraph"/>
                    <w:numPr>
                      <w:ilvl w:val="0"/>
                      <w:numId w:val="7"/>
                    </w:numPr>
                    <w:spacing w:after="0"/>
                    <w:rPr>
                      <w:b/>
                    </w:rPr>
                  </w:pPr>
                  <w:r>
                    <w:rPr>
                      <w:b/>
                    </w:rPr>
                    <w:t>Lexile level</w:t>
                  </w:r>
                </w:p>
                <w:p w:rsidR="00995923" w:rsidRDefault="00995923" w:rsidP="00230C50">
                  <w:pPr>
                    <w:pStyle w:val="ListParagraph"/>
                    <w:numPr>
                      <w:ilvl w:val="0"/>
                      <w:numId w:val="7"/>
                    </w:numPr>
                    <w:spacing w:after="0"/>
                    <w:rPr>
                      <w:b/>
                    </w:rPr>
                  </w:pPr>
                  <w:r>
                    <w:rPr>
                      <w:b/>
                    </w:rPr>
                    <w:t>Recommended grade level</w:t>
                  </w:r>
                </w:p>
                <w:p w:rsidR="00995923" w:rsidRPr="00230C50" w:rsidRDefault="00995923" w:rsidP="00230C50">
                  <w:pPr>
                    <w:pStyle w:val="ListParagraph"/>
                    <w:numPr>
                      <w:ilvl w:val="0"/>
                      <w:numId w:val="7"/>
                    </w:numPr>
                    <w:spacing w:after="0"/>
                    <w:rPr>
                      <w:b/>
                    </w:rPr>
                  </w:pPr>
                  <w:r>
                    <w:rPr>
                      <w:b/>
                    </w:rPr>
                    <w:t>Copyright</w:t>
                  </w:r>
                </w:p>
              </w:txbxContent>
            </v:textbox>
          </v:shape>
        </w:pict>
      </w:r>
      <w:r>
        <w:rPr>
          <w:noProof/>
        </w:rPr>
        <w:pict>
          <v:shape id="Up Arrow 321" o:spid="_x0000_s1063" type="#_x0000_t68" style="position:absolute;margin-left:371.45pt;margin-top:55.65pt;width:29.6pt;height:98.9pt;rotation:-90;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" adj="3232" fillcolor="#4f81bd" strokecolor="#385d8a" strokeweight="2pt"/>
        </w:pict>
      </w:r>
    </w:p>
    <w:p w:rsidR="00995923" w:rsidRDefault="00995923" w:rsidP="000457B4">
      <w:pPr>
        <w:spacing w:after="0" w:line="240" w:lineRule="auto"/>
        <w:rPr>
          <w:sz w:val="24"/>
          <w:szCs w:val="24"/>
        </w:rPr>
      </w:pPr>
      <w:r>
        <w:rPr>
          <w:noProof/>
        </w:rPr>
        <w:pict>
          <v:shape id="_x0000_s1064" type="#_x0000_t202" style="position:absolute;margin-left:109.05pt;margin-top:-77.25pt;width:120.65pt;height:55.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">
            <v:textbox>
              <w:txbxContent>
                <w:p w:rsidR="00995923" w:rsidRPr="00566BF8" w:rsidRDefault="00995923" w:rsidP="00230C50">
                  <w:pPr>
                    <w:jc w:val="center"/>
                    <w:rPr>
                      <w:b/>
                    </w:rPr>
                  </w:pPr>
                  <w:r>
                    <w:rPr>
                      <w:b/>
                    </w:rPr>
                    <w:t>Click “Read now” to begin reading the book.</w:t>
                  </w:r>
                </w:p>
              </w:txbxContent>
            </v:textbox>
          </v:shape>
        </w:pict>
      </w:r>
      <w:r>
        <w:rPr>
          <w:noProof/>
        </w:rPr>
        <w:pict>
          <v:shape id="Up Arrow 322" o:spid="_x0000_s1065" type="#_x0000_t68" style="position:absolute;margin-left:136.15pt;margin-top:-119.75pt;width:29.6pt;height:98.9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" adj="3232" fillcolor="#4f81bd" strokecolor="#385d8a" strokeweight="2pt"/>
        </w:pict>
      </w:r>
      <w:r>
        <w:rPr>
          <w:noProof/>
        </w:rPr>
        <w:pict>
          <v:shape id="Picture 315" o:spid="_x0000_s1066" type="#_x0000_t75" style="position:absolute;margin-left:5.25pt;margin-top:15.4pt;width:466.9pt;height:332.45pt;z-index:-251646976;visibility:visible" wrapcoords="-69 -98 -69 21649 21669 21649 21669 -98 -69 -98" stroked="t" strokecolor="#4f81bd" strokeweight="1.5pt">
            <v:imagedata r:id="rId14" o:title="" croptop="2228f" cropbottom="4979f"/>
            <w10:wrap type="tight"/>
          </v:shape>
        </w:pict>
      </w: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r>
        <w:rPr>
          <w:noProof/>
        </w:rPr>
        <w:pict>
          <v:shape id="_x0000_s1067" type="#_x0000_t202" style="position:absolute;margin-left:0;margin-top:0;width:299.15pt;height:129.6pt;z-index:251678720;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" stroked="f">
            <v:textbox style="mso-fit-shape-to-text:t">
              <w:txbxContent>
                <w:p w:rsidR="00995923" w:rsidRPr="00DB745A" w:rsidRDefault="00995923" w:rsidP="00DB745A">
                  <w:pPr>
                    <w:jc w:val="center"/>
                    <w:rPr>
                      <w:sz w:val="48"/>
                      <w:szCs w:val="48"/>
                    </w:rPr>
                  </w:pPr>
                  <w:r w:rsidRPr="00DB745A">
                    <w:rPr>
                      <w:sz w:val="48"/>
                      <w:szCs w:val="48"/>
                    </w:rPr>
                    <w:t>Happy reading!</w:t>
                  </w:r>
                </w:p>
              </w:txbxContent>
            </v:textbox>
          </v:shape>
        </w:pict>
      </w: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457B4">
      <w:pPr>
        <w:spacing w:after="0" w:line="240" w:lineRule="auto"/>
        <w:rPr>
          <w:sz w:val="24"/>
          <w:szCs w:val="24"/>
        </w:rPr>
      </w:pPr>
    </w:p>
    <w:p w:rsidR="00995923" w:rsidRDefault="00995923" w:rsidP="000C31A9">
      <w:pPr>
        <w:spacing w:after="0" w:line="240" w:lineRule="auto"/>
        <w:jc w:val="center"/>
        <w:rPr>
          <w:sz w:val="24"/>
          <w:szCs w:val="24"/>
        </w:rPr>
      </w:pPr>
      <w:r>
        <w:rPr>
          <w:sz w:val="24"/>
          <w:szCs w:val="24"/>
        </w:rPr>
        <w:t>Customer support is available at 1-888-728-1266.</w:t>
      </w:r>
    </w:p>
    <w:sectPr w:rsidR="00995923" w:rsidSect="0047606A">
      <w:footerReference w:type="default" r:id="rId15"/>
      <w:pgSz w:w="12240" w:h="15840"/>
      <w:pgMar w:top="1440" w:right="1440" w:bottom="1440" w:left="1440" w:header="720" w:footer="720" w:gutter="0"/>
      <w:pgBorders w:offsetFrom="page">
        <w:top w:val="threeDEmboss" w:sz="24" w:space="24" w:color="4F81BD"/>
        <w:left w:val="threeDEmboss" w:sz="24" w:space="24" w:color="4F81BD"/>
        <w:bottom w:val="threeDEngrave" w:sz="24" w:space="24" w:color="4F81BD"/>
        <w:right w:val="threeDEngrave" w:sz="24" w:space="24" w:color="4F81BD"/>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923" w:rsidRDefault="00995923" w:rsidP="00EF3494">
      <w:pPr>
        <w:spacing w:after="0" w:line="240" w:lineRule="auto"/>
      </w:pPr>
      <w:r>
        <w:separator/>
      </w:r>
    </w:p>
  </w:endnote>
  <w:endnote w:type="continuationSeparator" w:id="0">
    <w:p w:rsidR="00995923" w:rsidRDefault="00995923" w:rsidP="00EF34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S Gothic">
    <w:altName w:val="?l?r ?S?V?b?N"/>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923" w:rsidRDefault="00995923">
    <w:pPr>
      <w:pStyle w:val="Footer"/>
      <w:jc w:val="right"/>
    </w:pPr>
    <w:fldSimple w:instr=" PAGE   \* MERGEFORMAT ">
      <w:r>
        <w:rPr>
          <w:noProof/>
        </w:rPr>
        <w:t>1</w:t>
      </w:r>
    </w:fldSimple>
  </w:p>
  <w:p w:rsidR="00995923" w:rsidRDefault="009959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923" w:rsidRDefault="00995923" w:rsidP="00EF3494">
      <w:pPr>
        <w:spacing w:after="0" w:line="240" w:lineRule="auto"/>
      </w:pPr>
      <w:r>
        <w:separator/>
      </w:r>
    </w:p>
  </w:footnote>
  <w:footnote w:type="continuationSeparator" w:id="0">
    <w:p w:rsidR="00995923" w:rsidRDefault="00995923" w:rsidP="00EF34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07A95"/>
    <w:multiLevelType w:val="hybridMultilevel"/>
    <w:tmpl w:val="0E842D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0051E75"/>
    <w:multiLevelType w:val="hybridMultilevel"/>
    <w:tmpl w:val="92542004"/>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2183566A"/>
    <w:multiLevelType w:val="hybridMultilevel"/>
    <w:tmpl w:val="F440C6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FFF5B92"/>
    <w:multiLevelType w:val="hybridMultilevel"/>
    <w:tmpl w:val="9C1EBF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DD38EE"/>
    <w:multiLevelType w:val="hybridMultilevel"/>
    <w:tmpl w:val="69102C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8C91A20"/>
    <w:multiLevelType w:val="hybridMultilevel"/>
    <w:tmpl w:val="02CA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A84436"/>
    <w:multiLevelType w:val="hybridMultilevel"/>
    <w:tmpl w:val="697883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C484E7C"/>
    <w:multiLevelType w:val="hybridMultilevel"/>
    <w:tmpl w:val="01B27A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6"/>
  </w:num>
  <w:num w:numId="3">
    <w:abstractNumId w:val="0"/>
  </w:num>
  <w:num w:numId="4">
    <w:abstractNumId w:val="3"/>
  </w:num>
  <w:num w:numId="5">
    <w:abstractNumId w:val="7"/>
  </w:num>
  <w:num w:numId="6">
    <w:abstractNumId w:val="2"/>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1A45"/>
    <w:rsid w:val="000457B4"/>
    <w:rsid w:val="000C31A9"/>
    <w:rsid w:val="001856A8"/>
    <w:rsid w:val="00230C50"/>
    <w:rsid w:val="00270EE2"/>
    <w:rsid w:val="002D5EEE"/>
    <w:rsid w:val="002E4B17"/>
    <w:rsid w:val="003D158F"/>
    <w:rsid w:val="003E251C"/>
    <w:rsid w:val="003E7700"/>
    <w:rsid w:val="004163E7"/>
    <w:rsid w:val="0047606A"/>
    <w:rsid w:val="00566BF8"/>
    <w:rsid w:val="006B1172"/>
    <w:rsid w:val="006C1311"/>
    <w:rsid w:val="00773C20"/>
    <w:rsid w:val="00793863"/>
    <w:rsid w:val="007D7B57"/>
    <w:rsid w:val="00817D54"/>
    <w:rsid w:val="00875878"/>
    <w:rsid w:val="00910233"/>
    <w:rsid w:val="009456E7"/>
    <w:rsid w:val="00995923"/>
    <w:rsid w:val="009D49FB"/>
    <w:rsid w:val="00A32BDE"/>
    <w:rsid w:val="00A80A21"/>
    <w:rsid w:val="00B72A0D"/>
    <w:rsid w:val="00B77215"/>
    <w:rsid w:val="00BD71BA"/>
    <w:rsid w:val="00C43928"/>
    <w:rsid w:val="00C64369"/>
    <w:rsid w:val="00DB745A"/>
    <w:rsid w:val="00E10E20"/>
    <w:rsid w:val="00E43C9D"/>
    <w:rsid w:val="00EB6C7F"/>
    <w:rsid w:val="00EE33D1"/>
    <w:rsid w:val="00EF3494"/>
    <w:rsid w:val="00F06340"/>
    <w:rsid w:val="00F61A45"/>
    <w:rsid w:val="00FA0B21"/>
    <w:rsid w:val="00FE1CD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92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61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1A45"/>
    <w:rPr>
      <w:rFonts w:ascii="Tahoma" w:hAnsi="Tahoma" w:cs="Tahoma"/>
      <w:sz w:val="16"/>
      <w:szCs w:val="16"/>
    </w:rPr>
  </w:style>
  <w:style w:type="character" w:styleId="Hyperlink">
    <w:name w:val="Hyperlink"/>
    <w:basedOn w:val="DefaultParagraphFont"/>
    <w:uiPriority w:val="99"/>
    <w:rsid w:val="00F61A45"/>
    <w:rPr>
      <w:rFonts w:cs="Times New Roman"/>
      <w:color w:val="0000FF"/>
      <w:u w:val="single"/>
    </w:rPr>
  </w:style>
  <w:style w:type="paragraph" w:styleId="ListParagraph">
    <w:name w:val="List Paragraph"/>
    <w:basedOn w:val="Normal"/>
    <w:uiPriority w:val="99"/>
    <w:qFormat/>
    <w:rsid w:val="00FE1CDE"/>
    <w:pPr>
      <w:ind w:left="720"/>
      <w:contextualSpacing/>
    </w:pPr>
  </w:style>
  <w:style w:type="paragraph" w:styleId="Header">
    <w:name w:val="header"/>
    <w:basedOn w:val="Normal"/>
    <w:link w:val="HeaderChar"/>
    <w:uiPriority w:val="99"/>
    <w:rsid w:val="00EF349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F3494"/>
    <w:rPr>
      <w:rFonts w:cs="Times New Roman"/>
    </w:rPr>
  </w:style>
  <w:style w:type="paragraph" w:styleId="Footer">
    <w:name w:val="footer"/>
    <w:basedOn w:val="Normal"/>
    <w:link w:val="FooterChar"/>
    <w:uiPriority w:val="99"/>
    <w:rsid w:val="00EF349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F3494"/>
    <w:rPr>
      <w:rFonts w:cs="Times New Roman"/>
    </w:rPr>
  </w:style>
  <w:style w:type="character" w:styleId="FollowedHyperlink">
    <w:name w:val="FollowedHyperlink"/>
    <w:basedOn w:val="DefaultParagraphFont"/>
    <w:uiPriority w:val="99"/>
    <w:semiHidden/>
    <w:rsid w:val="00773C20"/>
    <w:rPr>
      <w:rFonts w:cs="Times New Roman"/>
      <w:color w:val="800080"/>
      <w:u w:val="single"/>
    </w:rPr>
  </w:style>
  <w:style w:type="paragraph" w:styleId="Title">
    <w:name w:val="Title"/>
    <w:basedOn w:val="Normal"/>
    <w:next w:val="Normal"/>
    <w:link w:val="TitleChar"/>
    <w:uiPriority w:val="99"/>
    <w:qFormat/>
    <w:rsid w:val="00F06340"/>
    <w:pPr>
      <w:pBdr>
        <w:bottom w:val="single" w:sz="8" w:space="4" w:color="4F81BD"/>
      </w:pBdr>
      <w:spacing w:after="300" w:line="240" w:lineRule="auto"/>
      <w:contextualSpacing/>
    </w:pPr>
    <w:rPr>
      <w:rFonts w:ascii="Cambria" w:eastAsia="MS Gothic" w:hAnsi="Cambria"/>
      <w:color w:val="17365D"/>
      <w:spacing w:val="5"/>
      <w:kern w:val="28"/>
      <w:sz w:val="52"/>
      <w:szCs w:val="52"/>
    </w:rPr>
  </w:style>
  <w:style w:type="character" w:customStyle="1" w:styleId="TitleChar">
    <w:name w:val="Title Char"/>
    <w:basedOn w:val="DefaultParagraphFont"/>
    <w:link w:val="Title"/>
    <w:uiPriority w:val="99"/>
    <w:locked/>
    <w:rsid w:val="00F06340"/>
    <w:rPr>
      <w:rFonts w:ascii="Cambria" w:eastAsia="MS Gothic" w:hAnsi="Cambria" w:cs="Times New Roman"/>
      <w:color w:val="17365D"/>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yon.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Pages>
  <Words>60</Words>
  <Characters>347</Characters>
  <Application>Microsoft Office Outlook</Application>
  <DocSecurity>0</DocSecurity>
  <Lines>0</Lines>
  <Paragraphs>0</Paragraphs>
  <ScaleCrop>false</ScaleCrop>
  <Company>PGCPS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Oakman Elementary</dc:title>
  <dc:subject/>
  <dc:creator>Renee Jones</dc:creator>
  <cp:keywords/>
  <dc:description/>
  <cp:lastModifiedBy>DPS</cp:lastModifiedBy>
  <cp:revision>2</cp:revision>
  <cp:lastPrinted>2014-05-28T18:02:00Z</cp:lastPrinted>
  <dcterms:created xsi:type="dcterms:W3CDTF">2014-09-10T15:32:00Z</dcterms:created>
  <dcterms:modified xsi:type="dcterms:W3CDTF">2014-09-10T15:32:00Z</dcterms:modified>
</cp:coreProperties>
</file>